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06F" w:rsidRDefault="00A159BB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2005119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6F9E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PASQUALE DEL PRETE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9BE61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&#13;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D36F9E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PASQUALE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4452620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7FD5"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hyperlink r:id="rId7" w:history="1">
                              <w:r w:rsidR="003762BE" w:rsidRPr="002B6AFE">
                                <w:rPr>
                                  <w:rStyle w:val="Collegamentoipertestuale"/>
                                </w:rPr>
                                <w:t>https://anief.org/as/6A1N</w:t>
                              </w:r>
                            </w:hyperlink>
                            <w:r w:rsidR="003762BE"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9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&#13;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hyperlink r:id="rId8" w:history="1">
                        <w:r w:rsidR="003762BE" w:rsidRPr="002B6AFE">
                          <w:rPr>
                            <w:rStyle w:val="Collegamentoipertestuale"/>
                          </w:rPr>
                          <w:t>https://anief.org/as/6A1N</w:t>
                        </w:r>
                      </w:hyperlink>
                      <w:r w:rsidR="003762BE"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F5F04" w:rsidRPr="00DE6B7B" w:rsidRDefault="003762BE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2780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513BE3">
                              <w:rPr>
                                <w:sz w:val="32"/>
                                <w:szCs w:val="32"/>
                              </w:rPr>
                              <w:t>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 Ore</w:t>
                            </w:r>
                            <w:proofErr w:type="gramEnd"/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A1F6"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" filled="f" stroked="f">
                <v:textbox>
                  <w:txbxContent>
                    <w:p w:rsidR="003F5F04" w:rsidRPr="00DE6B7B" w:rsidRDefault="003762BE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B2780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513BE3">
                        <w:rPr>
                          <w:sz w:val="32"/>
                          <w:szCs w:val="32"/>
                        </w:rPr>
                        <w:t>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 Ore</w:t>
                      </w:r>
                      <w:proofErr w:type="gramEnd"/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&#13;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AF9" w:rsidRDefault="00B93AF9" w:rsidP="004D0E7C">
      <w:r>
        <w:separator/>
      </w:r>
    </w:p>
  </w:endnote>
  <w:endnote w:type="continuationSeparator" w:id="0">
    <w:p w:rsidR="00B93AF9" w:rsidRDefault="00B93AF9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ibian SC Regular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AF9" w:rsidRDefault="00B93AF9" w:rsidP="004D0E7C">
      <w:r>
        <w:separator/>
      </w:r>
    </w:p>
  </w:footnote>
  <w:footnote w:type="continuationSeparator" w:id="0">
    <w:p w:rsidR="00B93AF9" w:rsidRDefault="00B93AF9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928FE"/>
    <w:rsid w:val="00131516"/>
    <w:rsid w:val="0016425E"/>
    <w:rsid w:val="0019240B"/>
    <w:rsid w:val="00370E81"/>
    <w:rsid w:val="003762BE"/>
    <w:rsid w:val="003E42DB"/>
    <w:rsid w:val="003E7905"/>
    <w:rsid w:val="003F5F04"/>
    <w:rsid w:val="00422576"/>
    <w:rsid w:val="0043788F"/>
    <w:rsid w:val="004D0E7C"/>
    <w:rsid w:val="00513BE3"/>
    <w:rsid w:val="00612617"/>
    <w:rsid w:val="006155AE"/>
    <w:rsid w:val="00664C00"/>
    <w:rsid w:val="006670D5"/>
    <w:rsid w:val="00693752"/>
    <w:rsid w:val="006A7003"/>
    <w:rsid w:val="007202EA"/>
    <w:rsid w:val="00780044"/>
    <w:rsid w:val="0079312D"/>
    <w:rsid w:val="00795151"/>
    <w:rsid w:val="00803AEF"/>
    <w:rsid w:val="0082110D"/>
    <w:rsid w:val="00822C37"/>
    <w:rsid w:val="0094277C"/>
    <w:rsid w:val="00980566"/>
    <w:rsid w:val="00993097"/>
    <w:rsid w:val="009D0670"/>
    <w:rsid w:val="00A159BB"/>
    <w:rsid w:val="00A32996"/>
    <w:rsid w:val="00A4706F"/>
    <w:rsid w:val="00B93AF9"/>
    <w:rsid w:val="00B960A4"/>
    <w:rsid w:val="00B964C4"/>
    <w:rsid w:val="00BA5008"/>
    <w:rsid w:val="00BB451C"/>
    <w:rsid w:val="00C00A57"/>
    <w:rsid w:val="00C5468D"/>
    <w:rsid w:val="00C8541E"/>
    <w:rsid w:val="00CB2780"/>
    <w:rsid w:val="00CB4650"/>
    <w:rsid w:val="00D36F9E"/>
    <w:rsid w:val="00DB26CC"/>
    <w:rsid w:val="00DE6B7B"/>
    <w:rsid w:val="00E476E7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16BBF3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6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ef.org/as/6A1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nief.org/as/6A1N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C:\Users\Giuseppe\Downloads\modello fino a gennaio (1).dotx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Microsoft Office User</cp:lastModifiedBy>
  <cp:revision>3</cp:revision>
  <cp:lastPrinted>2021-09-24T15:51:00Z</cp:lastPrinted>
  <dcterms:created xsi:type="dcterms:W3CDTF">2021-10-14T10:06:00Z</dcterms:created>
  <dcterms:modified xsi:type="dcterms:W3CDTF">2021-10-14T10:07:00Z</dcterms:modified>
</cp:coreProperties>
</file>