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54" w:rsidRPr="00953675" w:rsidRDefault="004941F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-193040</wp:posOffset>
                </wp:positionV>
                <wp:extent cx="5723890" cy="1858645"/>
                <wp:effectExtent l="0" t="0" r="1905" b="127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890" cy="1858645"/>
                          <a:chOff x="1606" y="547"/>
                          <a:chExt cx="9014" cy="2927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Macintosh HD:Users:giovannamaria:Desktop:Logo_nosengo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165"/>
                            <a:ext cx="123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11" descr="eu-flag.gi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4" y="1830"/>
                            <a:ext cx="1306" cy="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magine 9" descr="log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791"/>
                            <a:ext cx="1603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http://www.quirinale.it/simboli/emblema/immagini/emblema_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547"/>
                            <a:ext cx="723" cy="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1292"/>
                            <a:ext cx="5674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</w:pPr>
                              <w:r w:rsidRPr="003F419D"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  <w:t xml:space="preserve">ISTITUTO COMPRENSIVO </w:t>
                              </w:r>
                            </w:p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</w:pPr>
                              <w:r w:rsidRPr="003F419D"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  <w:t xml:space="preserve">“ARZANO 4 D’Auria - </w:t>
                              </w:r>
                              <w:proofErr w:type="spellStart"/>
                              <w:r w:rsidRPr="003F419D"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  <w:t>Nosengo</w:t>
                              </w:r>
                              <w:proofErr w:type="spellEnd"/>
                              <w:r w:rsidRPr="003F419D"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</w:rPr>
                                <w:t>”</w:t>
                              </w:r>
                            </w:p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  <w:sz w:val="18"/>
                                </w:rPr>
                              </w:pPr>
                              <w:r w:rsidRPr="003F419D">
                                <w:rPr>
                                  <w:rFonts w:ascii="Times New Roman" w:hAnsi="Times New Roman"/>
                                  <w:b/>
                                  <w:bCs/>
                                  <w:iCs/>
                                  <w:sz w:val="18"/>
                                </w:rPr>
                                <w:t>Scuole dell’infanzia, primaria e secondaria di I grado</w:t>
                              </w:r>
                            </w:p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BA02D4">
                                <w:rPr>
                                  <w:rFonts w:ascii="Times New Roman" w:hAnsi="Times New Roman"/>
                                  <w:sz w:val="18"/>
                                </w:rPr>
                                <w:t>Sede centrale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: </w:t>
                              </w:r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Via Napoli, 232 -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Tel e Fax </w:t>
                              </w:r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>0817312978 – 0816584006</w:t>
                              </w:r>
                            </w:p>
                            <w:p w:rsidR="00E2062F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BA02D4">
                                <w:rPr>
                                  <w:rFonts w:ascii="Times New Roman" w:hAnsi="Times New Roman"/>
                                  <w:sz w:val="18"/>
                                </w:rPr>
                                <w:t>Presidenza e segreteria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: Prol.to Via Ferrara </w:t>
                              </w:r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- Tel. e/o fax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081 5737181</w:t>
                              </w:r>
                            </w:p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>80022 Arzano (Napoli)</w:t>
                              </w:r>
                            </w:p>
                            <w:p w:rsidR="00E2062F" w:rsidRPr="006C43FE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</w:pPr>
                              <w:r w:rsidRPr="00805B3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CM. NAIC8EF001 - Cod. </w:t>
                              </w:r>
                              <w:r w:rsidRPr="006C43FE"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  <w:t>Fisc. 93056770634</w:t>
                              </w:r>
                            </w:p>
                            <w:p w:rsidR="00E2062F" w:rsidRPr="0049143E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</w:pPr>
                              <w:proofErr w:type="spellStart"/>
                              <w:r w:rsidRPr="0049143E"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  <w:t>sito</w:t>
                              </w:r>
                              <w:proofErr w:type="spellEnd"/>
                              <w:r w:rsidRPr="0049143E"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  <w:t xml:space="preserve"> web: </w:t>
                              </w:r>
                              <w:hyperlink r:id="rId13" w:history="1">
                                <w:r w:rsidRPr="0049143E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  <w:lang w:val="en-US"/>
                                  </w:rPr>
                                  <w:t>www.</w:t>
                                </w:r>
                                <w:r w:rsidR="0049143E" w:rsidRPr="0049143E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  <w:lang w:val="en-US"/>
                                  </w:rPr>
                                  <w:t>4</w:t>
                                </w:r>
                                <w:r w:rsidRPr="0049143E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  <w:lang w:val="en-US"/>
                                  </w:rPr>
                                  <w:t>daurianosengo</w:t>
                                </w:r>
                                <w:r w:rsidR="0049143E" w:rsidRPr="0049143E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  <w:lang w:val="en-US"/>
                                  </w:rPr>
                                  <w:t>.gov</w:t>
                                </w:r>
                                <w:r w:rsidRPr="0049143E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  <w:lang w:val="en-US"/>
                                  </w:rPr>
                                  <w:t>.it</w:t>
                                </w:r>
                              </w:hyperlink>
                              <w:r w:rsidRPr="0049143E">
                                <w:rPr>
                                  <w:rFonts w:ascii="Times New Roman" w:hAnsi="Times New Roman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E2062F" w:rsidRPr="003F419D" w:rsidRDefault="00E2062F" w:rsidP="004E206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e-mail: </w:t>
                              </w:r>
                              <w:hyperlink r:id="rId14" w:history="1">
                                <w:r w:rsidRPr="003F419D">
                                  <w:rPr>
                                    <w:rStyle w:val="Collegamentoipertestuale"/>
                                    <w:rFonts w:ascii="Times New Roman" w:hAnsi="Times New Roman"/>
                                    <w:sz w:val="18"/>
                                  </w:rPr>
                                  <w:t>naic8ef001@istruzione.it</w:t>
                                </w:r>
                              </w:hyperlink>
                              <w:r w:rsidRPr="003F419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– pec</w:t>
                              </w:r>
                              <w:r w:rsidRPr="003F419D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hyperlink r:id="rId15" w:history="1">
                                <w:r w:rsidRPr="003F419D">
                                  <w:rPr>
                                    <w:rStyle w:val="Collegamentoipertestuale"/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naic8ef001@pec.istruzione.it</w:t>
                                </w:r>
                              </w:hyperlink>
                              <w:r w:rsidRPr="003F419D"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E2062F" w:rsidRPr="000204A9" w:rsidRDefault="00E2062F" w:rsidP="004E206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0.65pt;margin-top:-15.2pt;width:450.7pt;height:146.35pt;z-index:-251657216" coordorigin="1606,547" coordsize="9014,2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4wAAAAAUmdodGxvbmcA&#10;AAOx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iggAAAAEAAACgAAAAmgAAAeAAASDAAAAiZgAYAAH/2P/tAAxBZG9iZV9DTQAC/+4ADkFk&#10;b2JlAGSAAAAAAf/bAIQADAgICAkIDAkJDBELCgsRFQ8MDA8VGBMTFRMTGBEMDAwMDAwRDAwMDAwM&#10;DAwMDAwMDAwMDAwMDAwMDAwMDAwMDAENCwsNDg0QDg4QFA4ODhQUDg4ODhQRDAwMDAwREQwMDAwM&#10;DBEMDAwMDAwMDAwMDAwMDAwMDAwMDAwMDAwMDAwM/8AAEQgAm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wAA////////////////////////////////////////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AAAAAP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/wAAAP//////////////////&#10;////////////////////AAAAAP////////////////////////////////////8AAAAAAP//////&#10;//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wAAAP//////////////////////////////////////AAAAAAD/////////&#10;//////////////////////////8AAAAAAAD//////////////////////////////////wAAAAAA&#10;AAD/////////////////////////////////AAAAAAAAAAD////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//AAAAAAD///////////////////////////////////8AAAAAAAD/&#10;/////////////////////////////////wAAAAAAAAD/////////////////////////////////&#10;AAAAAAAAAAD///////////////////////////////8AAAAAAAAAAAD/////////////////////&#10;/////////wAAAA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wAAAAD/////&#10;////////////////////////////////AAAAAAD//////////////////////////////////wAA&#10;AAAAAAD/////////////////////////////////AAAAAAAAAAAA////////////////////////&#10;//////8AAAAAAAAAAAAA/////////////////////////////wAAAAAAAAAAAAAA////////////&#10;/////////////////wAAAAAAAAAAAAAA//////////////////////////////8AAA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AAAA&#10;AAD///////////////////////////////////8AAAAAAAD/////////////////////////////&#10;/////wAAAAAAAAAA////////////////////////////////AAAAAAAAAAAA////////////////&#10;//////////////8AAAAAAAAAAAAA/////////////////////////////wAAAAAAAAAAAAAA////&#10;////////////////////////AAAAAAAAAAAAAAAA////////////////////////////AAAAAAA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AAAAAAAAAAAAD/////////////////////////AAAAAAAAAAAAAAAAAAD/////////&#10;////////////////AAAAAAAAAAAAAAAAAAAA////////////////////////AAAAAAAAAAAAAAAA&#10;AAAA/////////////////////////wAAAAAAAAAAAAAAAAAA/////////////////////////wAA&#10;AAAAAAAAAAAAAAD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D/////////////////////////////AAAAAAAAAAAAAAAAAAAA&#10;////////////////////////AAAAAAAAAAAAAAAAAAAA/////////////////////////wAAAAAA&#10;AAAAAAAAAAAA/////////////////////////wAAAAAAAAAAAAAAAAAA////////////////////&#10;//////8AAAAAAAAAAP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/////////////////////////wAAAAAAAAAAAAAAAAAA////////////////////////&#10;/wAAAAAAAAAAAAAAAAAA/////////////////////////wAAAAAAAAAAAAAA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g6WSUNDX1BST0ZJTEUADA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wAAAAAAAAAA&#10;AAAAAAAAAP///////////////////////wAAAAAAAAAAAAAAAAAA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////8AAAAA///////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2ASbD6+/de69770Ne1j/tj78QRkjr3Xvfehvpb&#10;/e/e0BkOlBVut06975NE6C7jST9FP1I/w92kjkiIEiEfb14gjj1733JBNFo8sbJrGpNQtqH9R7qA&#10;TwHWjjqHDkaGokaGCqhllQ6XjRwWUj6gj6gj3iIINrc+/EEcevdTPfrG1/da9e/Lr3vq3592pivX&#10;uve/e9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8whIv/hf/fc+9V61Ude99Kt7&#10;82t731vr3vn4j9b/AO8f8b9+HGnWq9e98WXTb8+7MAKde6974e69b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giovannamaria:Desktop:Logo_nosengo_new.jpg" style="position:absolute;left:2253;top:2165;width:1234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qJrEAAAA2gAAAA8AAABkcnMvZG93bnJldi54bWxEj0FrwkAUhO8F/8PyCl6KblTaSuoqIohS&#10;EFoVkuMz+8wGs29DdtX037uFQo/DzHzDzBadrcWNWl85VjAaJiCIC6crLhUcD+vBFIQPyBprx6Tg&#10;hzws5r2nGaba3fmbbvtQighhn6ICE0KTSukLQxb90DXE0Tu71mKIsi2lbvEe4baW4yR5kxYrjgsG&#10;G1oZKi77q1WQmHcXTp9ZTrv81b8cztnXZjRRqv/cLT9ABOrCf/ivvdUKxvB7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AqJrEAAAA2gAAAA8AAAAAAAAAAAAAAAAA&#10;nwIAAGRycy9kb3ducmV2LnhtbFBLBQYAAAAABAAEAPcAAACQAwAAAAA=&#10;">
                  <v:imagedata r:id="rId16" o:title="Logo_nosengo_new"/>
                </v:shape>
                <v:shape id="Immagine 11" o:spid="_x0000_s1028" type="#_x0000_t75" alt="eu-flag.gif" style="position:absolute;left:9314;top:1830;width:1306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AXrDAAAA2gAAAA8AAABkcnMvZG93bnJldi54bWxEj91qAjEUhO8LfYdwCr0pmvUHla1RRCz0&#10;SurPAxw2x91NNydLEtf17RtB6OUwM98wy3VvG9GRD7VjBaNhBoK4cLrmUsH59DVYgAgRWWPjmBTc&#10;KcB69fqyxFy7Gx+oO8ZSJAiHHBVUMba5lKGoyGIYupY4eRfnLcYkfSm1x1uC20aOs2wmLdacFips&#10;aVtR8Xu8WgUHs5/6j+6HLmGrzdTszG5+N0q9v/WbTxCR+vgffra/tYIJPK6k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UBesMAAADaAAAADwAAAAAAAAAAAAAAAACf&#10;AgAAZHJzL2Rvd25yZXYueG1sUEsFBgAAAAAEAAQA9wAAAI8DAAAAAA==&#10;">
                  <v:imagedata r:id="rId17" o:title="eu-flag"/>
                  <v:path arrowok="t"/>
                </v:shape>
                <v:shape id="Immagine 9" o:spid="_x0000_s1029" type="#_x0000_t75" alt="logo_small.png" style="position:absolute;left:1606;top:791;width:1603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w9DBAAAA2gAAAA8AAABkcnMvZG93bnJldi54bWxEj19rAjEQxN8Lfoewgm81VykiV6O0hdrC&#10;PfkH+rpctpdrL5sjWfX89o0g+DjMzG+Y5XrwnTpRTG1gA0/TAhRxHWzLjYHD/uNxASoJssUuMBm4&#10;UIL1avSwxNKGM2/ptJNGZQinEg04kb7UOtWOPKZp6Imz9xOiR8kyNtpGPGe47/SsKObaY8t5wWFP&#10;747qv93RG9h2smkGT7/V4i1K1Vbf7vPIxkzGw+sLKKFB7uFb+8saeIbrlXwD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cw9DBAAAA2gAAAA8AAAAAAAAAAAAAAAAAnwIA&#10;AGRycy9kb3ducmV2LnhtbFBLBQYAAAAABAAEAPcAAACNAwAAAAA=&#10;">
                  <v:imagedata r:id="rId18" o:title="logo_small"/>
                </v:shape>
                <v:shape id="Picture 3" o:spid="_x0000_s1030" type="#_x0000_t75" alt="http://www.quirinale.it/simboli/emblema/immagini/emblema_gr.jpg" style="position:absolute;left:5625;top:547;width:723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LC/CAAAA2gAAAA8AAABkcnMvZG93bnJldi54bWxEj0FrwkAUhO+F/oflFXqrm0pTNbqKhApe&#10;jVLo7ZF9JqHZtyH7mqT/visIPQ4z8w2z2U2uVQP1ofFs4HWWgCIuvW24MnA5H16WoIIgW2w9k4Ff&#10;CrDbPj5sMLN+5BMNhVQqQjhkaKAW6TKtQ1mTwzDzHXH0rr53KFH2lbY9jhHuWj1PknftsOG4UGNH&#10;eU3ld/HjDNh0kR/Kj7c8LWRYSTN+FZ+hM+b5adqvQQlN8h++t4/WQAq3K/EG6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CwvwgAAANoAAAAPAAAAAAAAAAAAAAAAAJ8C&#10;AABkcnMvZG93bnJldi54bWxQSwUGAAAAAAQABAD3AAAAjgMAAAAA&#10;">
                  <v:imagedata r:id="rId19" o:title="emblema_g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3270;top:1292;width:5674;height: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</w:pPr>
                        <w:r w:rsidRPr="003F419D"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  <w:t xml:space="preserve">ISTITUTO COMPRENSIVO </w:t>
                        </w:r>
                      </w:p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</w:pPr>
                        <w:r w:rsidRPr="003F419D"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  <w:t xml:space="preserve">“ARZANO 4 D’Auria - </w:t>
                        </w:r>
                        <w:proofErr w:type="spellStart"/>
                        <w:r w:rsidRPr="003F419D"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  <w:t>Nosengo</w:t>
                        </w:r>
                        <w:proofErr w:type="spellEnd"/>
                        <w:r w:rsidRPr="003F419D">
                          <w:rPr>
                            <w:rFonts w:ascii="Times New Roman" w:hAnsi="Times New Roman"/>
                            <w:b/>
                            <w:bCs/>
                            <w:iCs/>
                          </w:rPr>
                          <w:t>”</w:t>
                        </w:r>
                      </w:p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iCs/>
                            <w:sz w:val="18"/>
                          </w:rPr>
                        </w:pPr>
                        <w:r w:rsidRPr="003F419D">
                          <w:rPr>
                            <w:rFonts w:ascii="Times New Roman" w:hAnsi="Times New Roman"/>
                            <w:b/>
                            <w:bCs/>
                            <w:iCs/>
                            <w:sz w:val="18"/>
                          </w:rPr>
                          <w:t>Scuole dell’infanzia, primaria e secondaria di I grado</w:t>
                        </w:r>
                      </w:p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BA02D4">
                          <w:rPr>
                            <w:rFonts w:ascii="Times New Roman" w:hAnsi="Times New Roman"/>
                            <w:sz w:val="18"/>
                          </w:rPr>
                          <w:t>Sede centrale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: </w:t>
                        </w:r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 xml:space="preserve">Via Napoli, 232 -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Tel e Fax </w:t>
                        </w:r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>0817312978 – 0816584006</w:t>
                        </w:r>
                      </w:p>
                      <w:p w:rsidR="00E2062F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BA02D4">
                          <w:rPr>
                            <w:rFonts w:ascii="Times New Roman" w:hAnsi="Times New Roman"/>
                            <w:sz w:val="18"/>
                          </w:rPr>
                          <w:t>Presidenza e segreteria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: Prol.to Via Ferrara </w:t>
                        </w:r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 xml:space="preserve">- Tel. e/o fax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081 5737181</w:t>
                        </w:r>
                      </w:p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>80022 Arzano (Napoli)</w:t>
                        </w:r>
                      </w:p>
                      <w:p w:rsidR="00E2062F" w:rsidRPr="006C43FE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</w:pPr>
                        <w:r w:rsidRPr="00805B3E">
                          <w:rPr>
                            <w:rFonts w:ascii="Times New Roman" w:hAnsi="Times New Roman"/>
                            <w:sz w:val="18"/>
                          </w:rPr>
                          <w:t xml:space="preserve">CM. NAIC8EF001 - Cod. </w:t>
                        </w:r>
                        <w:r w:rsidRPr="006C43FE"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  <w:t>Fisc. 93056770634</w:t>
                        </w:r>
                      </w:p>
                      <w:p w:rsidR="00E2062F" w:rsidRPr="0049143E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</w:pPr>
                        <w:proofErr w:type="spellStart"/>
                        <w:r w:rsidRPr="0049143E"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  <w:t>sito</w:t>
                        </w:r>
                        <w:proofErr w:type="spellEnd"/>
                        <w:r w:rsidRPr="0049143E"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  <w:t xml:space="preserve"> web: </w:t>
                        </w:r>
                        <w:hyperlink r:id="rId20" w:history="1">
                          <w:r w:rsidRPr="0049143E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  <w:lang w:val="en-US"/>
                            </w:rPr>
                            <w:t>www.</w:t>
                          </w:r>
                          <w:r w:rsidR="0049143E" w:rsidRPr="0049143E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  <w:lang w:val="en-US"/>
                            </w:rPr>
                            <w:t>4</w:t>
                          </w:r>
                          <w:r w:rsidRPr="0049143E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  <w:lang w:val="en-US"/>
                            </w:rPr>
                            <w:t>daurianosengo</w:t>
                          </w:r>
                          <w:r w:rsidR="0049143E" w:rsidRPr="0049143E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  <w:lang w:val="en-US"/>
                            </w:rPr>
                            <w:t>.gov</w:t>
                          </w:r>
                          <w:r w:rsidRPr="0049143E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  <w:lang w:val="en-US"/>
                            </w:rPr>
                            <w:t>.it</w:t>
                          </w:r>
                        </w:hyperlink>
                        <w:r w:rsidRPr="0049143E">
                          <w:rPr>
                            <w:rFonts w:ascii="Times New Roman" w:hAnsi="Times New Roman"/>
                            <w:sz w:val="18"/>
                            <w:lang w:val="en-US"/>
                          </w:rPr>
                          <w:t xml:space="preserve"> </w:t>
                        </w:r>
                      </w:p>
                      <w:p w:rsidR="00E2062F" w:rsidRPr="003F419D" w:rsidRDefault="00E2062F" w:rsidP="004E2063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 xml:space="preserve">e-mail: </w:t>
                        </w:r>
                        <w:hyperlink r:id="rId21" w:history="1">
                          <w:r w:rsidRPr="003F419D">
                            <w:rPr>
                              <w:rStyle w:val="Collegamentoipertestuale"/>
                              <w:rFonts w:ascii="Times New Roman" w:hAnsi="Times New Roman"/>
                              <w:sz w:val="18"/>
                            </w:rPr>
                            <w:t>naic8ef001@istruzione.it</w:t>
                          </w:r>
                        </w:hyperlink>
                        <w:r w:rsidRPr="003F419D">
                          <w:rPr>
                            <w:rFonts w:ascii="Times New Roman" w:hAnsi="Times New Roman"/>
                            <w:sz w:val="18"/>
                          </w:rPr>
                          <w:t xml:space="preserve"> – pec</w:t>
                        </w:r>
                        <w:r w:rsidRPr="003F419D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: </w:t>
                        </w:r>
                        <w:hyperlink r:id="rId22" w:history="1">
                          <w:r w:rsidRPr="003F419D">
                            <w:rPr>
                              <w:rStyle w:val="Collegamentoipertestuale"/>
                              <w:rFonts w:ascii="Times New Roman" w:hAnsi="Times New Roman"/>
                              <w:sz w:val="16"/>
                              <w:szCs w:val="16"/>
                            </w:rPr>
                            <w:t>naic8ef001@pec.istruzione.it</w:t>
                          </w:r>
                        </w:hyperlink>
                        <w:r w:rsidRPr="003F419D"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</w:p>
                      <w:p w:rsidR="00E2062F" w:rsidRPr="000204A9" w:rsidRDefault="00E2062F" w:rsidP="004E2063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>
      <w:pPr>
        <w:rPr>
          <w:rFonts w:ascii="Times New Roman" w:hAnsi="Times New Roman"/>
        </w:rPr>
      </w:pPr>
    </w:p>
    <w:p w:rsidR="00F61B54" w:rsidRPr="00953675" w:rsidRDefault="00F61B54" w:rsidP="00953675">
      <w:pPr>
        <w:rPr>
          <w:rFonts w:ascii="Times New Roman" w:hAnsi="Times New Roman"/>
        </w:rPr>
      </w:pPr>
    </w:p>
    <w:p w:rsidR="00F61B54" w:rsidRPr="00953675" w:rsidRDefault="00F61B54" w:rsidP="00953675">
      <w:pPr>
        <w:rPr>
          <w:rFonts w:ascii="Times New Roman" w:hAnsi="Times New Roman"/>
        </w:rPr>
      </w:pPr>
    </w:p>
    <w:p w:rsidR="004941FD" w:rsidRDefault="004941FD" w:rsidP="004941FD">
      <w:pPr>
        <w:ind w:left="6480"/>
        <w:rPr>
          <w:rFonts w:ascii="Times New Roman" w:hAnsi="Times New Roman"/>
        </w:rPr>
      </w:pPr>
    </w:p>
    <w:p w:rsidR="00F61B54" w:rsidRDefault="008D71E1" w:rsidP="004941FD">
      <w:pPr>
        <w:ind w:left="6480"/>
        <w:rPr>
          <w:rFonts w:ascii="Times New Roman" w:hAnsi="Times New Roman"/>
        </w:rPr>
      </w:pPr>
      <w:r>
        <w:rPr>
          <w:rFonts w:ascii="Times New Roman" w:hAnsi="Times New Roman"/>
        </w:rPr>
        <w:t>Al Dirigente Scolastico</w:t>
      </w:r>
    </w:p>
    <w:p w:rsidR="008D71E1" w:rsidRDefault="008D71E1" w:rsidP="004941FD">
      <w:pPr>
        <w:ind w:left="64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dell’I.C. 4 D’Auria </w:t>
      </w:r>
      <w:proofErr w:type="spellStart"/>
      <w:r>
        <w:rPr>
          <w:rFonts w:ascii="Times New Roman" w:hAnsi="Times New Roman"/>
        </w:rPr>
        <w:t>Nosengo</w:t>
      </w:r>
      <w:proofErr w:type="spellEnd"/>
    </w:p>
    <w:p w:rsidR="008D71E1" w:rsidRDefault="008D71E1" w:rsidP="004941FD">
      <w:pPr>
        <w:ind w:left="6480"/>
        <w:rPr>
          <w:rFonts w:ascii="Times New Roman" w:hAnsi="Times New Roman"/>
        </w:rPr>
      </w:pPr>
      <w:r>
        <w:rPr>
          <w:rFonts w:ascii="Times New Roman" w:hAnsi="Times New Roman"/>
        </w:rPr>
        <w:t>di Arzano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 w:rsidRPr="004941FD">
        <w:rPr>
          <w:rFonts w:ascii="Times New Roman" w:hAnsi="Times New Roman"/>
          <w:b/>
        </w:rPr>
        <w:t>Oggetto</w:t>
      </w:r>
      <w:r>
        <w:rPr>
          <w:rFonts w:ascii="Times New Roman" w:hAnsi="Times New Roman"/>
        </w:rPr>
        <w:t>: dichiarazione di responsabilità di cui all’art. 19bis D.L 16.10.2017 n. 148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8D71E1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I sottoscritti genitori / genitore esercente la responsabilità / tutore / soggetto affidatario</w:t>
      </w:r>
      <w:r>
        <w:rPr>
          <w:rStyle w:val="Rimandonotaapidipagina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:rsidR="008D71E1" w:rsidRPr="004941FD" w:rsidRDefault="004941FD" w:rsidP="004941FD">
      <w:pPr>
        <w:jc w:val="center"/>
        <w:rPr>
          <w:rFonts w:ascii="Times New Roman" w:hAnsi="Times New Roman"/>
          <w:i/>
          <w:sz w:val="18"/>
        </w:rPr>
      </w:pPr>
      <w:r w:rsidRPr="004941FD">
        <w:rPr>
          <w:rFonts w:ascii="Times New Roman" w:hAnsi="Times New Roman"/>
          <w:i/>
          <w:sz w:val="18"/>
        </w:rPr>
        <w:t>(cognome e nome dei dichiaranti)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dell’alunno/a ________________________________________________________, frequentante la </w:t>
      </w:r>
    </w:p>
    <w:p w:rsidR="004941FD" w:rsidRPr="004941FD" w:rsidRDefault="004941FD" w:rsidP="004941FD">
      <w:pPr>
        <w:jc w:val="center"/>
        <w:rPr>
          <w:rFonts w:ascii="Times New Roman" w:hAnsi="Times New Roman"/>
          <w:i/>
          <w:sz w:val="18"/>
        </w:rPr>
      </w:pPr>
      <w:r w:rsidRPr="004941FD">
        <w:rPr>
          <w:rFonts w:ascii="Times New Roman" w:hAnsi="Times New Roman"/>
          <w:i/>
          <w:sz w:val="18"/>
        </w:rPr>
        <w:t xml:space="preserve">(cognome e nome </w:t>
      </w:r>
      <w:r>
        <w:rPr>
          <w:rFonts w:ascii="Times New Roman" w:hAnsi="Times New Roman"/>
          <w:i/>
          <w:sz w:val="18"/>
        </w:rPr>
        <w:t>dell’alunno/a</w:t>
      </w:r>
      <w:r w:rsidRPr="004941FD">
        <w:rPr>
          <w:rFonts w:ascii="Times New Roman" w:hAnsi="Times New Roman"/>
          <w:i/>
          <w:sz w:val="18"/>
        </w:rPr>
        <w:t>)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classe __________, sez. ____, di scuola dell’infanzia / primaria / secondaria di primo grado</w:t>
      </w:r>
      <w:r w:rsidRPr="008D71E1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,</w:t>
      </w:r>
    </w:p>
    <w:p w:rsidR="008D71E1" w:rsidRDefault="008D71E1" w:rsidP="00A3549A">
      <w:pPr>
        <w:rPr>
          <w:rFonts w:ascii="Times New Roman" w:hAnsi="Times New Roman"/>
        </w:rPr>
      </w:pPr>
    </w:p>
    <w:p w:rsidR="00A3549A" w:rsidRDefault="008D71E1" w:rsidP="008D71E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DICHIARA/NO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valutato il grado di autonomia e maturità del/la figlio/a ______________________________________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_________________________________, considerata la vicinanza della scuola all’abitazione  di famiglia</w:t>
      </w:r>
    </w:p>
    <w:p w:rsidR="008D71E1" w:rsidRDefault="008D71E1" w:rsidP="00A3549A">
      <w:pPr>
        <w:rPr>
          <w:rFonts w:ascii="Times New Roman" w:hAnsi="Times New Roman"/>
        </w:rPr>
      </w:pPr>
    </w:p>
    <w:p w:rsidR="008D71E1" w:rsidRDefault="008D71E1" w:rsidP="004941F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DI UTILIZZARE</w:t>
      </w:r>
    </w:p>
    <w:p w:rsidR="008D71E1" w:rsidRDefault="008D71E1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possibilità indicata dalla L. 172 di conversione del </w:t>
      </w:r>
      <w:r w:rsidR="004941FD">
        <w:rPr>
          <w:rFonts w:ascii="Times New Roman" w:hAnsi="Times New Roman"/>
        </w:rPr>
        <w:t>D.L 16.10.2017 n. 148.</w:t>
      </w:r>
    </w:p>
    <w:p w:rsidR="004941FD" w:rsidRDefault="004941FD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A tal fine dichiara/no di essere consapevole che il personale scolastico è esonerato dall’obbligo di vigilanza.</w:t>
      </w:r>
    </w:p>
    <w:p w:rsidR="004941FD" w:rsidRDefault="004941FD" w:rsidP="00A3549A">
      <w:pPr>
        <w:rPr>
          <w:rFonts w:ascii="Times New Roman" w:hAnsi="Times New Roman"/>
        </w:rPr>
      </w:pPr>
      <w:r>
        <w:rPr>
          <w:rFonts w:ascii="Times New Roman" w:hAnsi="Times New Roman"/>
        </w:rPr>
        <w:t>Distinti saluti.</w:t>
      </w:r>
    </w:p>
    <w:p w:rsidR="00A3549A" w:rsidRPr="00C85087" w:rsidRDefault="00A3549A" w:rsidP="00A3549A">
      <w:pPr>
        <w:jc w:val="both"/>
        <w:rPr>
          <w:rFonts w:ascii="Times New Roman" w:hAnsi="Times New Roman"/>
        </w:rPr>
      </w:pPr>
    </w:p>
    <w:p w:rsidR="00E7559F" w:rsidRDefault="002E7A5C" w:rsidP="002D5E01">
      <w:pPr>
        <w:ind w:left="5760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Firme </w:t>
      </w:r>
      <w:r>
        <w:rPr>
          <w:rFonts w:ascii="Times New Roman" w:hAnsi="Times New Roman"/>
          <w:b/>
          <w:i/>
        </w:rPr>
        <w:t>leggibili</w:t>
      </w:r>
    </w:p>
    <w:p w:rsidR="002E7A5C" w:rsidRDefault="002E7A5C" w:rsidP="002D5E01">
      <w:pPr>
        <w:ind w:left="5760"/>
        <w:jc w:val="center"/>
        <w:rPr>
          <w:rFonts w:ascii="Times New Roman" w:hAnsi="Times New Roman"/>
          <w:b/>
          <w:i/>
        </w:rPr>
      </w:pPr>
    </w:p>
    <w:p w:rsidR="002E7A5C" w:rsidRDefault="002E7A5C" w:rsidP="002D5E01">
      <w:pPr>
        <w:ind w:left="57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:rsidR="002E7A5C" w:rsidRDefault="002E7A5C" w:rsidP="002D5E01">
      <w:pPr>
        <w:ind w:left="5760"/>
        <w:jc w:val="center"/>
        <w:rPr>
          <w:rFonts w:ascii="Times New Roman" w:hAnsi="Times New Roman"/>
        </w:rPr>
      </w:pPr>
    </w:p>
    <w:p w:rsidR="002E7A5C" w:rsidRDefault="002E7A5C" w:rsidP="002D5E01">
      <w:pPr>
        <w:ind w:left="5760"/>
        <w:jc w:val="center"/>
        <w:rPr>
          <w:rFonts w:ascii="Times New Roman" w:hAnsi="Times New Roman"/>
        </w:rPr>
      </w:pPr>
    </w:p>
    <w:p w:rsidR="002E7A5C" w:rsidRPr="002E7A5C" w:rsidRDefault="002E7A5C" w:rsidP="002D5E01">
      <w:pPr>
        <w:ind w:left="57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  <w:bookmarkStart w:id="0" w:name="_GoBack"/>
      <w:bookmarkEnd w:id="0"/>
    </w:p>
    <w:sectPr w:rsidR="002E7A5C" w:rsidRPr="002E7A5C" w:rsidSect="004941FD">
      <w:pgSz w:w="11900" w:h="16840"/>
      <w:pgMar w:top="851" w:right="985" w:bottom="993" w:left="993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1E1" w:rsidRDefault="008D71E1" w:rsidP="008D71E1">
      <w:r>
        <w:separator/>
      </w:r>
    </w:p>
  </w:endnote>
  <w:endnote w:type="continuationSeparator" w:id="0">
    <w:p w:rsidR="008D71E1" w:rsidRDefault="008D71E1" w:rsidP="008D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1E1" w:rsidRDefault="008D71E1" w:rsidP="008D71E1">
      <w:r>
        <w:separator/>
      </w:r>
    </w:p>
  </w:footnote>
  <w:footnote w:type="continuationSeparator" w:id="0">
    <w:p w:rsidR="008D71E1" w:rsidRDefault="008D71E1" w:rsidP="008D71E1">
      <w:r>
        <w:continuationSeparator/>
      </w:r>
    </w:p>
  </w:footnote>
  <w:footnote w:id="1">
    <w:p w:rsidR="008D71E1" w:rsidRPr="004941FD" w:rsidRDefault="008D71E1">
      <w:pPr>
        <w:pStyle w:val="Testonotaapidipagina"/>
        <w:rPr>
          <w:rFonts w:ascii="Times New Roman" w:hAnsi="Times New Roman"/>
        </w:rPr>
      </w:pPr>
      <w:r w:rsidRPr="004941FD">
        <w:rPr>
          <w:rStyle w:val="Rimandonotaapidipagina"/>
          <w:rFonts w:ascii="Times New Roman" w:hAnsi="Times New Roman"/>
        </w:rPr>
        <w:footnoteRef/>
      </w:r>
      <w:r w:rsidRPr="004941FD">
        <w:rPr>
          <w:rFonts w:ascii="Times New Roman" w:hAnsi="Times New Roman"/>
        </w:rPr>
        <w:t xml:space="preserve"> Cancellare la dizione che NON interessa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BAA1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3E6619"/>
    <w:multiLevelType w:val="hybridMultilevel"/>
    <w:tmpl w:val="9A66C6B8"/>
    <w:lvl w:ilvl="0" w:tplc="9EBE822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71DCF"/>
    <w:multiLevelType w:val="hybridMultilevel"/>
    <w:tmpl w:val="2F5C2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9050A"/>
    <w:multiLevelType w:val="hybridMultilevel"/>
    <w:tmpl w:val="9724D8C6"/>
    <w:lvl w:ilvl="0" w:tplc="CC92A514">
      <w:start w:val="14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442C0"/>
    <w:multiLevelType w:val="hybridMultilevel"/>
    <w:tmpl w:val="EA94CD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A11EA"/>
    <w:multiLevelType w:val="hybridMultilevel"/>
    <w:tmpl w:val="E8AEFB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C019F"/>
    <w:multiLevelType w:val="hybridMultilevel"/>
    <w:tmpl w:val="BDD8B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15F19"/>
    <w:multiLevelType w:val="hybridMultilevel"/>
    <w:tmpl w:val="EBCA49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B486C"/>
    <w:multiLevelType w:val="hybridMultilevel"/>
    <w:tmpl w:val="F962C4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F4194"/>
    <w:multiLevelType w:val="hybridMultilevel"/>
    <w:tmpl w:val="F468E2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F71DDB"/>
    <w:multiLevelType w:val="hybridMultilevel"/>
    <w:tmpl w:val="3098A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1E1"/>
    <w:rsid w:val="00007576"/>
    <w:rsid w:val="00011979"/>
    <w:rsid w:val="000204A9"/>
    <w:rsid w:val="0002115C"/>
    <w:rsid w:val="00065A83"/>
    <w:rsid w:val="000D489E"/>
    <w:rsid w:val="00130196"/>
    <w:rsid w:val="00167432"/>
    <w:rsid w:val="00181DBD"/>
    <w:rsid w:val="00196780"/>
    <w:rsid w:val="001B54BF"/>
    <w:rsid w:val="001C18CA"/>
    <w:rsid w:val="001D381E"/>
    <w:rsid w:val="0021282D"/>
    <w:rsid w:val="00257BE4"/>
    <w:rsid w:val="002769A1"/>
    <w:rsid w:val="002C148C"/>
    <w:rsid w:val="002D5E01"/>
    <w:rsid w:val="002E7A5C"/>
    <w:rsid w:val="0031145F"/>
    <w:rsid w:val="00323737"/>
    <w:rsid w:val="003354FA"/>
    <w:rsid w:val="00354ED1"/>
    <w:rsid w:val="00394FC2"/>
    <w:rsid w:val="003B5FE1"/>
    <w:rsid w:val="003D183F"/>
    <w:rsid w:val="003F419D"/>
    <w:rsid w:val="00442E2B"/>
    <w:rsid w:val="004467F3"/>
    <w:rsid w:val="00482CCE"/>
    <w:rsid w:val="0049143E"/>
    <w:rsid w:val="004941FD"/>
    <w:rsid w:val="004D2F3E"/>
    <w:rsid w:val="004E2063"/>
    <w:rsid w:val="005346B2"/>
    <w:rsid w:val="005669DB"/>
    <w:rsid w:val="005A2441"/>
    <w:rsid w:val="00602969"/>
    <w:rsid w:val="0063593B"/>
    <w:rsid w:val="006802CE"/>
    <w:rsid w:val="006856EC"/>
    <w:rsid w:val="0069518A"/>
    <w:rsid w:val="006C43FE"/>
    <w:rsid w:val="006D5AF8"/>
    <w:rsid w:val="00782EB5"/>
    <w:rsid w:val="00786A4E"/>
    <w:rsid w:val="0079285B"/>
    <w:rsid w:val="007D231C"/>
    <w:rsid w:val="007E6218"/>
    <w:rsid w:val="00800604"/>
    <w:rsid w:val="008041BE"/>
    <w:rsid w:val="00805B3E"/>
    <w:rsid w:val="00816B25"/>
    <w:rsid w:val="00892644"/>
    <w:rsid w:val="008B3A79"/>
    <w:rsid w:val="008D71E1"/>
    <w:rsid w:val="00915938"/>
    <w:rsid w:val="00933271"/>
    <w:rsid w:val="00934F93"/>
    <w:rsid w:val="009354ED"/>
    <w:rsid w:val="00951621"/>
    <w:rsid w:val="00953675"/>
    <w:rsid w:val="00981007"/>
    <w:rsid w:val="009C1992"/>
    <w:rsid w:val="009C3581"/>
    <w:rsid w:val="009E2AC7"/>
    <w:rsid w:val="009F1F45"/>
    <w:rsid w:val="00A3231F"/>
    <w:rsid w:val="00A3549A"/>
    <w:rsid w:val="00A4088B"/>
    <w:rsid w:val="00A74D0C"/>
    <w:rsid w:val="00A91638"/>
    <w:rsid w:val="00A966A9"/>
    <w:rsid w:val="00AB5EDC"/>
    <w:rsid w:val="00AE6783"/>
    <w:rsid w:val="00B541F1"/>
    <w:rsid w:val="00B619CC"/>
    <w:rsid w:val="00B8544E"/>
    <w:rsid w:val="00B85F42"/>
    <w:rsid w:val="00BA02D4"/>
    <w:rsid w:val="00BC1B89"/>
    <w:rsid w:val="00C1371A"/>
    <w:rsid w:val="00C3015F"/>
    <w:rsid w:val="00D26727"/>
    <w:rsid w:val="00D94D66"/>
    <w:rsid w:val="00DC3BEE"/>
    <w:rsid w:val="00E02AB5"/>
    <w:rsid w:val="00E2062F"/>
    <w:rsid w:val="00E246CD"/>
    <w:rsid w:val="00E31AA7"/>
    <w:rsid w:val="00E40D51"/>
    <w:rsid w:val="00E41717"/>
    <w:rsid w:val="00E7559F"/>
    <w:rsid w:val="00EB3897"/>
    <w:rsid w:val="00F01666"/>
    <w:rsid w:val="00F61B54"/>
    <w:rsid w:val="00FB4593"/>
    <w:rsid w:val="00FD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E2063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4E2063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3F419D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F419D"/>
    <w:rPr>
      <w:rFonts w:ascii="Tahoma" w:hAnsi="Tahoma" w:cs="Tahoma"/>
      <w:sz w:val="16"/>
      <w:szCs w:val="16"/>
    </w:rPr>
  </w:style>
  <w:style w:type="paragraph" w:customStyle="1" w:styleId="Grigliamedia1-Colore21">
    <w:name w:val="Griglia media 1 - Colore 21"/>
    <w:basedOn w:val="Normale"/>
    <w:uiPriority w:val="34"/>
    <w:qFormat/>
    <w:rsid w:val="005346B2"/>
    <w:pPr>
      <w:ind w:left="720"/>
      <w:contextualSpacing/>
    </w:pPr>
    <w:rPr>
      <w:rFonts w:ascii="Calibri" w:hAnsi="Calibri"/>
    </w:rPr>
  </w:style>
  <w:style w:type="character" w:styleId="Enfasigrassetto">
    <w:name w:val="Strong"/>
    <w:qFormat/>
    <w:locked/>
    <w:rsid w:val="000D489E"/>
    <w:rPr>
      <w:b/>
      <w:bCs/>
    </w:rPr>
  </w:style>
  <w:style w:type="table" w:styleId="Grigliatabella">
    <w:name w:val="Table Grid"/>
    <w:basedOn w:val="Tabellanormale"/>
    <w:locked/>
    <w:rsid w:val="00E0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D71E1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D71E1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D71E1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D71E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D71E1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D71E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4E2063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4E2063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3F419D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F419D"/>
    <w:rPr>
      <w:rFonts w:ascii="Tahoma" w:hAnsi="Tahoma" w:cs="Tahoma"/>
      <w:sz w:val="16"/>
      <w:szCs w:val="16"/>
    </w:rPr>
  </w:style>
  <w:style w:type="paragraph" w:customStyle="1" w:styleId="Grigliamedia1-Colore21">
    <w:name w:val="Griglia media 1 - Colore 21"/>
    <w:basedOn w:val="Normale"/>
    <w:uiPriority w:val="34"/>
    <w:qFormat/>
    <w:rsid w:val="005346B2"/>
    <w:pPr>
      <w:ind w:left="720"/>
      <w:contextualSpacing/>
    </w:pPr>
    <w:rPr>
      <w:rFonts w:ascii="Calibri" w:hAnsi="Calibri"/>
    </w:rPr>
  </w:style>
  <w:style w:type="character" w:styleId="Enfasigrassetto">
    <w:name w:val="Strong"/>
    <w:qFormat/>
    <w:locked/>
    <w:rsid w:val="000D489E"/>
    <w:rPr>
      <w:b/>
      <w:bCs/>
    </w:rPr>
  </w:style>
  <w:style w:type="table" w:styleId="Grigliatabella">
    <w:name w:val="Table Grid"/>
    <w:basedOn w:val="Tabellanormale"/>
    <w:locked/>
    <w:rsid w:val="00E0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D71E1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D71E1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D71E1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D71E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D71E1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D71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aurianosengo.it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naic8ef001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daurianosengo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naic8ef001@pec.istruzione.i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naic8ef001@istruzione.it" TargetMode="External"/><Relationship Id="rId22" Type="http://schemas.openxmlformats.org/officeDocument/2006/relationships/hyperlink" Target="mailto:naic8ef001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cuola\CARTA_INTESTATA_NUOV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F4E6F-E245-4FE7-AFDF-345E1943D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CARTA_INTESTATA_NUOVA</Template>
  <TotalTime>28</TotalTime>
  <Pages>1</Pages>
  <Words>119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bu</Company>
  <LinksUpToDate>false</LinksUpToDate>
  <CharactersWithSpaces>1118</CharactersWithSpaces>
  <SharedDoc>false</SharedDoc>
  <HLinks>
    <vt:vector size="18" baseType="variant">
      <vt:variant>
        <vt:i4>1572990</vt:i4>
      </vt:variant>
      <vt:variant>
        <vt:i4>6</vt:i4>
      </vt:variant>
      <vt:variant>
        <vt:i4>0</vt:i4>
      </vt:variant>
      <vt:variant>
        <vt:i4>5</vt:i4>
      </vt:variant>
      <vt:variant>
        <vt:lpwstr>mailto:naic8ef001@pec.istruzione.it</vt:lpwstr>
      </vt:variant>
      <vt:variant>
        <vt:lpwstr/>
      </vt:variant>
      <vt:variant>
        <vt:i4>5439597</vt:i4>
      </vt:variant>
      <vt:variant>
        <vt:i4>3</vt:i4>
      </vt:variant>
      <vt:variant>
        <vt:i4>0</vt:i4>
      </vt:variant>
      <vt:variant>
        <vt:i4>5</vt:i4>
      </vt:variant>
      <vt:variant>
        <vt:lpwstr>mailto:naic8ef001@istruzione.it</vt:lpwstr>
      </vt:variant>
      <vt:variant>
        <vt:lpwstr/>
      </vt:variant>
      <vt:variant>
        <vt:i4>589845</vt:i4>
      </vt:variant>
      <vt:variant>
        <vt:i4>0</vt:i4>
      </vt:variant>
      <vt:variant>
        <vt:i4>0</vt:i4>
      </vt:variant>
      <vt:variant>
        <vt:i4>5</vt:i4>
      </vt:variant>
      <vt:variant>
        <vt:lpwstr>http://www.daurianosengo.it/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PC8</dc:creator>
  <cp:lastModifiedBy>PC8</cp:lastModifiedBy>
  <cp:revision>3</cp:revision>
  <cp:lastPrinted>2015-06-29T08:18:00Z</cp:lastPrinted>
  <dcterms:created xsi:type="dcterms:W3CDTF">2017-12-13T12:30:00Z</dcterms:created>
  <dcterms:modified xsi:type="dcterms:W3CDTF">2017-12-13T13:23:00Z</dcterms:modified>
</cp:coreProperties>
</file>